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67E44F1" w14:textId="77777777" w:rsidTr="001632A6">
        <w:trPr>
          <w:trHeight w:hRule="exact" w:val="14400"/>
          <w:jc w:val="center"/>
        </w:trPr>
        <w:tc>
          <w:tcPr>
            <w:tcW w:w="7200" w:type="dxa"/>
          </w:tcPr>
          <w:p w14:paraId="77E44C2D" w14:textId="3E29BD81" w:rsidR="00423F28" w:rsidRDefault="003E6DED">
            <w:r>
              <w:rPr>
                <w:noProof/>
              </w:rPr>
              <w:drawing>
                <wp:inline distT="0" distB="0" distL="0" distR="0" wp14:anchorId="6E8FAAE7" wp14:editId="127C70E1">
                  <wp:extent cx="4524375" cy="299739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1565" cy="3022037"/>
                          </a:xfrm>
                          <a:prstGeom prst="rect">
                            <a:avLst/>
                          </a:prstGeom>
                          <a:noFill/>
                          <a:ln>
                            <a:noFill/>
                          </a:ln>
                        </pic:spPr>
                      </pic:pic>
                    </a:graphicData>
                  </a:graphic>
                </wp:inline>
              </w:drawing>
            </w:r>
          </w:p>
          <w:p w14:paraId="3F4E4275" w14:textId="216B00C3" w:rsidR="003A4A4A" w:rsidRPr="00422D94" w:rsidRDefault="003E6DED" w:rsidP="003A4A4A">
            <w:pPr>
              <w:pStyle w:val="Title"/>
              <w:rPr>
                <w:color w:val="002060"/>
              </w:rPr>
            </w:pPr>
            <w:r w:rsidRPr="00422D94">
              <w:rPr>
                <w:color w:val="002060"/>
              </w:rPr>
              <w:t>Exciting Grant Opportunity for Master Gardeners!</w:t>
            </w:r>
          </w:p>
          <w:p w14:paraId="38584F62" w14:textId="600A10FB" w:rsidR="003A4A4A" w:rsidRPr="00422D94" w:rsidRDefault="003F5625" w:rsidP="003A4A4A">
            <w:pPr>
              <w:pStyle w:val="Heading1"/>
              <w:rPr>
                <w:color w:val="002060"/>
              </w:rPr>
            </w:pPr>
            <w:sdt>
              <w:sdtPr>
                <w:rPr>
                  <w:color w:val="002060"/>
                </w:rPr>
                <w:alias w:val="Enter event description heading:"/>
                <w:tag w:val="Enter event description heading:"/>
                <w:id w:val="2000612752"/>
                <w:placeholder>
                  <w:docPart w:val="AB6537ECCC9540DDAB8FE1CCFDCD52CF"/>
                </w:placeholder>
                <w15:appearance w15:val="hidden"/>
                <w:text/>
              </w:sdtPr>
              <w:sdtEndPr/>
              <w:sdtContent>
                <w:r w:rsidR="00422D94">
                  <w:rPr>
                    <w:color w:val="002060"/>
                  </w:rPr>
                  <w:t>Growing Together Montana Grant Pro</w:t>
                </w:r>
                <w:r w:rsidR="008A236C">
                  <w:rPr>
                    <w:color w:val="002060"/>
                  </w:rPr>
                  <w:t>ject</w:t>
                </w:r>
              </w:sdtContent>
            </w:sdt>
          </w:p>
          <w:p w14:paraId="2EEA2404" w14:textId="1C6A8D67" w:rsidR="003A4A4A" w:rsidRDefault="00B159EB" w:rsidP="003A4A4A">
            <w:r>
              <w:rPr>
                <w:noProof/>
              </w:rPr>
              <w:drawing>
                <wp:anchor distT="0" distB="0" distL="114300" distR="114300" simplePos="0" relativeHeight="251662336" behindDoc="0" locked="0" layoutInCell="1" allowOverlap="1" wp14:anchorId="54AA0697" wp14:editId="738E4BD6">
                  <wp:simplePos x="0" y="0"/>
                  <wp:positionH relativeFrom="column">
                    <wp:posOffset>2713990</wp:posOffset>
                  </wp:positionH>
                  <wp:positionV relativeFrom="paragraph">
                    <wp:posOffset>2065655</wp:posOffset>
                  </wp:positionV>
                  <wp:extent cx="1038225" cy="1038225"/>
                  <wp:effectExtent l="0" t="0" r="9525"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eastAsiaTheme="minorHAnsi"/>
                  <w:color w:val="002060"/>
                  <w:lang w:eastAsia="en-US"/>
                </w:rPr>
                <w:alias w:val="Enter body text:"/>
                <w:tag w:val="Enter body text:"/>
                <w:id w:val="-1839064093"/>
                <w:placeholder>
                  <w:docPart w:val="58A734D8337A409FA8D030A6416130C3"/>
                </w:placeholder>
                <w15:appearance w15:val="hidden"/>
                <w:text/>
              </w:sdtPr>
              <w:sdtEndPr/>
              <w:sdtContent>
                <w:r w:rsidR="00422D94" w:rsidRPr="00422D94">
                  <w:rPr>
                    <w:rFonts w:eastAsiaTheme="minorHAnsi"/>
                    <w:color w:val="002060"/>
                    <w:lang w:eastAsia="en-US"/>
                  </w:rPr>
                  <w:t xml:space="preserve">Growing Together Montana is an exciting grant opportunity for Master Gardeners! This project is a partnership between the MSU Extension </w:t>
                </w:r>
                <w:r w:rsidR="002C2A03">
                  <w:rPr>
                    <w:rFonts w:eastAsiaTheme="minorHAnsi"/>
                    <w:color w:val="002060"/>
                    <w:lang w:eastAsia="en-US"/>
                  </w:rPr>
                  <w:t>Nutrition Education Program</w:t>
                </w:r>
                <w:r w:rsidR="00422D94" w:rsidRPr="00422D94">
                  <w:rPr>
                    <w:rFonts w:eastAsiaTheme="minorHAnsi"/>
                    <w:color w:val="002060"/>
                    <w:lang w:eastAsia="en-US"/>
                  </w:rPr>
                  <w:t xml:space="preserve"> and the Master Gardener program. The goal of the project is for Master Gardeners to grow produce to donate to local food banks, and work with the MSU S</w:t>
                </w:r>
                <w:r w:rsidR="00D33C3A">
                  <w:rPr>
                    <w:rFonts w:eastAsiaTheme="minorHAnsi"/>
                    <w:color w:val="002060"/>
                    <w:lang w:eastAsia="en-US"/>
                  </w:rPr>
                  <w:t>NAP-Ed</w:t>
                </w:r>
                <w:r w:rsidR="00422D94" w:rsidRPr="00422D94">
                  <w:rPr>
                    <w:rFonts w:eastAsiaTheme="minorHAnsi"/>
                    <w:color w:val="002060"/>
                    <w:lang w:eastAsia="en-US"/>
                  </w:rPr>
                  <w:t xml:space="preserve"> program to provide nutrition education. Grants are being offered in amounts up to $2,000 to</w:t>
                </w:r>
                <w:r w:rsidR="00422D94">
                  <w:rPr>
                    <w:rFonts w:eastAsiaTheme="minorHAnsi"/>
                    <w:color w:val="002060"/>
                    <w:lang w:eastAsia="en-US"/>
                  </w:rPr>
                  <w:t xml:space="preserve"> support recipients in</w:t>
                </w:r>
                <w:r w:rsidR="00422D94" w:rsidRPr="00422D94">
                  <w:rPr>
                    <w:rFonts w:eastAsiaTheme="minorHAnsi"/>
                    <w:color w:val="002060"/>
                    <w:lang w:eastAsia="en-US"/>
                  </w:rPr>
                  <w:t xml:space="preserve"> start</w:t>
                </w:r>
                <w:r w:rsidR="00422D94">
                  <w:rPr>
                    <w:rFonts w:eastAsiaTheme="minorHAnsi"/>
                    <w:color w:val="002060"/>
                    <w:lang w:eastAsia="en-US"/>
                  </w:rPr>
                  <w:t>ing</w:t>
                </w:r>
                <w:r w:rsidR="00422D94" w:rsidRPr="00422D94">
                  <w:rPr>
                    <w:rFonts w:eastAsiaTheme="minorHAnsi"/>
                    <w:color w:val="002060"/>
                    <w:lang w:eastAsia="en-US"/>
                  </w:rPr>
                  <w:t>, reinvigorat</w:t>
                </w:r>
                <w:r w:rsidR="00422D94">
                  <w:rPr>
                    <w:rFonts w:eastAsiaTheme="minorHAnsi"/>
                    <w:color w:val="002060"/>
                    <w:lang w:eastAsia="en-US"/>
                  </w:rPr>
                  <w:t>ing</w:t>
                </w:r>
                <w:r w:rsidR="00422D94" w:rsidRPr="00422D94">
                  <w:rPr>
                    <w:rFonts w:eastAsiaTheme="minorHAnsi"/>
                    <w:color w:val="002060"/>
                    <w:lang w:eastAsia="en-US"/>
                  </w:rPr>
                  <w:t>, or maintain</w:t>
                </w:r>
                <w:r w:rsidR="00422D94">
                  <w:rPr>
                    <w:rFonts w:eastAsiaTheme="minorHAnsi"/>
                    <w:color w:val="002060"/>
                    <w:lang w:eastAsia="en-US"/>
                  </w:rPr>
                  <w:t>ing</w:t>
                </w:r>
                <w:r w:rsidR="00422D94" w:rsidRPr="00422D94">
                  <w:rPr>
                    <w:rFonts w:eastAsiaTheme="minorHAnsi"/>
                    <w:color w:val="002060"/>
                    <w:lang w:eastAsia="en-US"/>
                  </w:rPr>
                  <w:t xml:space="preserve"> a donation garden.</w:t>
                </w:r>
                <w:r w:rsidR="002E605C">
                  <w:rPr>
                    <w:rFonts w:eastAsiaTheme="minorHAnsi"/>
                    <w:color w:val="002060"/>
                    <w:lang w:eastAsia="en-US"/>
                  </w:rPr>
                  <w:t xml:space="preserve"> </w:t>
                </w:r>
                <w:r w:rsidR="007965CE">
                  <w:rPr>
                    <w:rFonts w:eastAsiaTheme="minorHAnsi"/>
                    <w:color w:val="002060"/>
                    <w:lang w:eastAsia="en-US"/>
                  </w:rPr>
                  <w:t>Time spent on this project will also count toward Master Gardener volunteer hours.</w:t>
                </w:r>
              </w:sdtContent>
            </w:sdt>
          </w:p>
          <w:p w14:paraId="677476E1" w14:textId="20F30484" w:rsidR="003A4A4A" w:rsidRDefault="007965CE" w:rsidP="00067228">
            <w:pPr>
              <w:pStyle w:val="Logo"/>
            </w:pPr>
            <w:r>
              <w:drawing>
                <wp:anchor distT="0" distB="0" distL="114300" distR="114300" simplePos="0" relativeHeight="251661312" behindDoc="0" locked="0" layoutInCell="1" allowOverlap="1" wp14:anchorId="06A14413" wp14:editId="3739FCA9">
                  <wp:simplePos x="0" y="0"/>
                  <wp:positionH relativeFrom="column">
                    <wp:posOffset>1666875</wp:posOffset>
                  </wp:positionH>
                  <wp:positionV relativeFrom="paragraph">
                    <wp:posOffset>18415</wp:posOffset>
                  </wp:positionV>
                  <wp:extent cx="921385" cy="80264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385" cy="802640"/>
                          </a:xfrm>
                          <a:prstGeom prst="rect">
                            <a:avLst/>
                          </a:prstGeom>
                          <a:noFill/>
                          <a:ln>
                            <a:noFill/>
                          </a:ln>
                        </pic:spPr>
                      </pic:pic>
                    </a:graphicData>
                  </a:graphic>
                </wp:anchor>
              </w:drawing>
            </w:r>
            <w:r>
              <w:drawing>
                <wp:anchor distT="0" distB="0" distL="114300" distR="114300" simplePos="0" relativeHeight="251660288" behindDoc="0" locked="0" layoutInCell="1" allowOverlap="1" wp14:anchorId="4050006D" wp14:editId="4B0CCA9E">
                  <wp:simplePos x="0" y="0"/>
                  <wp:positionH relativeFrom="column">
                    <wp:posOffset>561975</wp:posOffset>
                  </wp:positionH>
                  <wp:positionV relativeFrom="paragraph">
                    <wp:posOffset>37465</wp:posOffset>
                  </wp:positionV>
                  <wp:extent cx="982345" cy="876300"/>
                  <wp:effectExtent l="0" t="0" r="825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345" cy="876300"/>
                          </a:xfrm>
                          <a:prstGeom prst="rect">
                            <a:avLst/>
                          </a:prstGeom>
                          <a:noFill/>
                          <a:ln>
                            <a:noFill/>
                          </a:ln>
                        </pic:spPr>
                      </pic:pic>
                    </a:graphicData>
                  </a:graphic>
                </wp:anchor>
              </w:drawing>
            </w:r>
            <w:r w:rsidR="00D33C3A">
              <w:t xml:space="preserve"> </w:t>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66952F19" w14:textId="77777777" w:rsidTr="00422D94">
              <w:trPr>
                <w:trHeight w:hRule="exact" w:val="10800"/>
              </w:trPr>
              <w:tc>
                <w:tcPr>
                  <w:tcW w:w="3540" w:type="dxa"/>
                  <w:tcBorders>
                    <w:top w:val="nil"/>
                    <w:bottom w:val="single" w:sz="48" w:space="0" w:color="FFFFFF" w:themeColor="background1"/>
                  </w:tcBorders>
                  <w:shd w:val="clear" w:color="auto" w:fill="002060"/>
                  <w:vAlign w:val="center"/>
                </w:tcPr>
                <w:p w14:paraId="7A01963D" w14:textId="52974736" w:rsidR="00236FEA" w:rsidRDefault="003F5625" w:rsidP="00236FEA">
                  <w:pPr>
                    <w:pStyle w:val="Heading2"/>
                  </w:pPr>
                  <w:sdt>
                    <w:sdtPr>
                      <w:alias w:val="Enter Heading 2:"/>
                      <w:tag w:val="Enter Heading 2:"/>
                      <w:id w:val="2068918032"/>
                      <w:placeholder>
                        <w:docPart w:val="7974B7D875A3412DAA27ACAEE978E06D"/>
                      </w:placeholder>
                      <w15:appearance w15:val="hidden"/>
                      <w:text/>
                    </w:sdtPr>
                    <w:sdtEndPr/>
                    <w:sdtContent>
                      <w:r w:rsidR="003E6DED">
                        <w:t xml:space="preserve">Grant applications </w:t>
                      </w:r>
                      <w:r w:rsidR="00951011">
                        <w:t xml:space="preserve">are due by </w:t>
                      </w:r>
                      <w:r w:rsidR="00015E19">
                        <w:t>2</w:t>
                      </w:r>
                      <w:r w:rsidR="00951011">
                        <w:t>/</w:t>
                      </w:r>
                      <w:r w:rsidR="00015E19">
                        <w:t>11</w:t>
                      </w:r>
                      <w:r w:rsidR="00951011">
                        <w:t>/202</w:t>
                      </w:r>
                      <w:r w:rsidR="006E5B8B">
                        <w:t>2</w:t>
                      </w:r>
                    </w:sdtContent>
                  </w:sdt>
                </w:p>
                <w:sdt>
                  <w:sdtPr>
                    <w:alias w:val="Dividing line graphic:"/>
                    <w:tag w:val="Dividing line graphic:"/>
                    <w:id w:val="-279119489"/>
                    <w:placeholder>
                      <w:docPart w:val="CD6E4397BE904583AE2A5C029CC209F7"/>
                    </w:placeholder>
                    <w:temporary/>
                    <w:showingPlcHdr/>
                    <w15:appearance w15:val="hidden"/>
                  </w:sdtPr>
                  <w:sdtEndPr/>
                  <w:sdtContent>
                    <w:p w14:paraId="29ED8FB5" w14:textId="77777777" w:rsidR="00236FEA" w:rsidRPr="001D3B47" w:rsidRDefault="00236FEA" w:rsidP="00236FEA">
                      <w:pPr>
                        <w:pStyle w:val="Line"/>
                      </w:pPr>
                      <w:r>
                        <w:t>____</w:t>
                      </w:r>
                    </w:p>
                  </w:sdtContent>
                </w:sdt>
                <w:p w14:paraId="19AEDBD0" w14:textId="059BE36F" w:rsidR="00236FEA" w:rsidRDefault="003F5625" w:rsidP="00236FEA">
                  <w:pPr>
                    <w:pStyle w:val="Heading2"/>
                  </w:pPr>
                  <w:sdt>
                    <w:sdtPr>
                      <w:alias w:val="Enter Heading 2:"/>
                      <w:tag w:val="Enter Heading 2:"/>
                      <w:id w:val="-619531705"/>
                      <w:placeholder>
                        <w:docPart w:val="E8FC9C13D5D449DE859BD173AF77CCDB"/>
                      </w:placeholder>
                      <w15:appearance w15:val="hidden"/>
                      <w:text/>
                    </w:sdtPr>
                    <w:sdtEndPr/>
                    <w:sdtContent>
                      <w:r w:rsidR="00422D94">
                        <w:t>Master Gardener</w:t>
                      </w:r>
                      <w:r w:rsidR="00486141">
                        <w:t xml:space="preserve"> applicants</w:t>
                      </w:r>
                      <w:r w:rsidR="00422D94">
                        <w:t xml:space="preserve"> can request up to $2,000</w:t>
                      </w:r>
                    </w:sdtContent>
                  </w:sdt>
                </w:p>
                <w:sdt>
                  <w:sdtPr>
                    <w:alias w:val="Dividing line graphic:"/>
                    <w:tag w:val="Dividing line graphic:"/>
                    <w:id w:val="576019419"/>
                    <w:placeholder>
                      <w:docPart w:val="7BFA7F08BFE546139E830AF6178ED00F"/>
                    </w:placeholder>
                    <w:temporary/>
                    <w:showingPlcHdr/>
                    <w15:appearance w15:val="hidden"/>
                  </w:sdtPr>
                  <w:sdtEndPr/>
                  <w:sdtContent>
                    <w:p w14:paraId="643371DC" w14:textId="77777777" w:rsidR="00236FEA" w:rsidRDefault="00236FEA" w:rsidP="00236FEA">
                      <w:pPr>
                        <w:pStyle w:val="Line"/>
                      </w:pPr>
                      <w:r w:rsidRPr="00655EA2">
                        <w:t>____</w:t>
                      </w:r>
                    </w:p>
                  </w:sdtContent>
                </w:sdt>
                <w:p w14:paraId="24A3E0B6" w14:textId="214600FD" w:rsidR="00236FEA" w:rsidRDefault="003F5625" w:rsidP="00236FEA">
                  <w:pPr>
                    <w:pStyle w:val="Heading2"/>
                  </w:pPr>
                  <w:sdt>
                    <w:sdtPr>
                      <w:alias w:val="Enter Heading 2:"/>
                      <w:tag w:val="Enter Heading 2:"/>
                      <w:id w:val="-273402092"/>
                      <w:placeholder>
                        <w:docPart w:val="229EB6E54B1346D3AD882FD4CBEF52AA"/>
                      </w:placeholder>
                      <w15:appearance w15:val="hidden"/>
                      <w:text/>
                    </w:sdtPr>
                    <w:sdtEndPr/>
                    <w:sdtContent>
                      <w:r w:rsidR="002E605C">
                        <w:t>Connect with local food banks</w:t>
                      </w:r>
                    </w:sdtContent>
                  </w:sdt>
                </w:p>
                <w:sdt>
                  <w:sdtPr>
                    <w:alias w:val="Dividing line graphic:"/>
                    <w:tag w:val="Dividing line graphic:"/>
                    <w:id w:val="-1704001379"/>
                    <w:placeholder>
                      <w:docPart w:val="FA9707B87BED4F9D978EDE2C6759C760"/>
                    </w:placeholder>
                    <w:temporary/>
                    <w:showingPlcHdr/>
                    <w15:appearance w15:val="hidden"/>
                  </w:sdtPr>
                  <w:sdtEndPr/>
                  <w:sdtContent>
                    <w:p w14:paraId="3DF06D26" w14:textId="77777777" w:rsidR="00236FEA" w:rsidRDefault="00236FEA" w:rsidP="00236FEA">
                      <w:pPr>
                        <w:pStyle w:val="Line"/>
                      </w:pPr>
                      <w:r w:rsidRPr="00655EA2">
                        <w:t>____</w:t>
                      </w:r>
                    </w:p>
                  </w:sdtContent>
                </w:sdt>
                <w:p w14:paraId="4B982C23" w14:textId="0E2EE93D" w:rsidR="00236FEA" w:rsidRDefault="00422D94" w:rsidP="00236FEA">
                  <w:pPr>
                    <w:pStyle w:val="Heading2"/>
                  </w:pPr>
                  <w:r>
                    <w:t>Give back to your community</w:t>
                  </w:r>
                </w:p>
                <w:sdt>
                  <w:sdtPr>
                    <w:alias w:val="Dividing line graphic:"/>
                    <w:tag w:val="Dividing line graphic:"/>
                    <w:id w:val="-2078267982"/>
                    <w:placeholder>
                      <w:docPart w:val="39B9068D33634BBBAF7AB3DE5F98286C"/>
                    </w:placeholder>
                    <w:temporary/>
                    <w:showingPlcHdr/>
                    <w15:appearance w15:val="hidden"/>
                  </w:sdtPr>
                  <w:sdtEndPr/>
                  <w:sdtContent>
                    <w:p w14:paraId="27E212AF" w14:textId="77777777" w:rsidR="00236FEA" w:rsidRDefault="00236FEA" w:rsidP="00236FEA">
                      <w:pPr>
                        <w:pStyle w:val="Line"/>
                      </w:pPr>
                      <w:r>
                        <w:t>____</w:t>
                      </w:r>
                    </w:p>
                  </w:sdtContent>
                </w:sdt>
                <w:p w14:paraId="26F3807E" w14:textId="53F1319F" w:rsidR="00236FEA" w:rsidRDefault="002E605C" w:rsidP="00236FEA">
                  <w:pPr>
                    <w:pStyle w:val="Heading2"/>
                  </w:pPr>
                  <w:r>
                    <w:t xml:space="preserve">Learn more </w:t>
                  </w:r>
                  <w:r w:rsidR="00951011">
                    <w:t xml:space="preserve">and apply </w:t>
                  </w:r>
                  <w:r>
                    <w:t>at our website:</w:t>
                  </w:r>
                  <w:r w:rsidR="00854718">
                    <w:t xml:space="preserve"> buyeatlivebetter.org/growing_together_montana.html</w:t>
                  </w:r>
                </w:p>
              </w:tc>
            </w:tr>
            <w:tr w:rsidR="00236FEA" w14:paraId="4DD9B620" w14:textId="77777777" w:rsidTr="003E6DED">
              <w:trPr>
                <w:trHeight w:val="3600"/>
              </w:trPr>
              <w:tc>
                <w:tcPr>
                  <w:tcW w:w="3540" w:type="dxa"/>
                  <w:tcBorders>
                    <w:top w:val="single" w:sz="48" w:space="0" w:color="FFFFFF" w:themeColor="background1"/>
                    <w:bottom w:val="nil"/>
                  </w:tcBorders>
                  <w:shd w:val="clear" w:color="auto" w:fill="FFC000"/>
                  <w:vAlign w:val="center"/>
                </w:tcPr>
                <w:p w14:paraId="5F67BB55" w14:textId="77777777" w:rsidR="00236FEA" w:rsidRPr="00422D94" w:rsidRDefault="003E6DED" w:rsidP="00236FEA">
                  <w:pPr>
                    <w:pStyle w:val="Date"/>
                    <w:rPr>
                      <w:b/>
                      <w:bCs/>
                      <w:color w:val="002060"/>
                      <w:sz w:val="36"/>
                      <w:szCs w:val="36"/>
                    </w:rPr>
                  </w:pPr>
                  <w:r w:rsidRPr="00422D94">
                    <w:rPr>
                      <w:b/>
                      <w:bCs/>
                      <w:color w:val="002060"/>
                      <w:sz w:val="36"/>
                      <w:szCs w:val="36"/>
                    </w:rPr>
                    <w:t>Have Questions?</w:t>
                  </w:r>
                </w:p>
                <w:p w14:paraId="4F5EC0A6" w14:textId="719878AA" w:rsidR="003E6DED" w:rsidRPr="00422D94" w:rsidRDefault="003E6DED" w:rsidP="00236FEA">
                  <w:pPr>
                    <w:pStyle w:val="Date"/>
                    <w:rPr>
                      <w:b/>
                      <w:bCs/>
                      <w:color w:val="002060"/>
                      <w:sz w:val="20"/>
                      <w:szCs w:val="20"/>
                    </w:rPr>
                  </w:pPr>
                  <w:r w:rsidRPr="00422D94">
                    <w:rPr>
                      <w:b/>
                      <w:bCs/>
                      <w:color w:val="002060"/>
                      <w:sz w:val="20"/>
                      <w:szCs w:val="20"/>
                    </w:rPr>
                    <w:t xml:space="preserve">Contact </w:t>
                  </w:r>
                  <w:r w:rsidR="00015E19">
                    <w:rPr>
                      <w:b/>
                      <w:bCs/>
                      <w:color w:val="002060"/>
                      <w:sz w:val="20"/>
                      <w:szCs w:val="20"/>
                    </w:rPr>
                    <w:t>Dara Palmer</w:t>
                  </w:r>
                  <w:r w:rsidRPr="00422D94">
                    <w:rPr>
                      <w:b/>
                      <w:bCs/>
                      <w:color w:val="002060"/>
                      <w:sz w:val="20"/>
                      <w:szCs w:val="20"/>
                    </w:rPr>
                    <w:t xml:space="preserve"> </w:t>
                  </w:r>
                </w:p>
                <w:p w14:paraId="75B91D6E" w14:textId="47E8A493" w:rsidR="003E6DED" w:rsidRPr="00422D94" w:rsidRDefault="003E6DED" w:rsidP="00236FEA">
                  <w:pPr>
                    <w:pStyle w:val="Date"/>
                    <w:rPr>
                      <w:b/>
                      <w:bCs/>
                      <w:color w:val="002060"/>
                      <w:sz w:val="20"/>
                      <w:szCs w:val="20"/>
                    </w:rPr>
                  </w:pPr>
                  <w:r w:rsidRPr="00422D94">
                    <w:rPr>
                      <w:b/>
                      <w:bCs/>
                      <w:color w:val="002060"/>
                      <w:sz w:val="20"/>
                      <w:szCs w:val="20"/>
                    </w:rPr>
                    <w:t>Phone: 406-994-</w:t>
                  </w:r>
                  <w:r w:rsidR="00015E19">
                    <w:rPr>
                      <w:b/>
                      <w:bCs/>
                      <w:color w:val="002060"/>
                      <w:sz w:val="20"/>
                      <w:szCs w:val="20"/>
                    </w:rPr>
                    <w:t>2120</w:t>
                  </w:r>
                </w:p>
                <w:p w14:paraId="3ADD10C9" w14:textId="7ABB4D4E" w:rsidR="003E6DED" w:rsidRPr="003E6DED" w:rsidRDefault="003E6DED" w:rsidP="00236FEA">
                  <w:pPr>
                    <w:pStyle w:val="Date"/>
                    <w:rPr>
                      <w:b/>
                      <w:bCs/>
                    </w:rPr>
                  </w:pPr>
                  <w:r w:rsidRPr="00422D94">
                    <w:rPr>
                      <w:b/>
                      <w:bCs/>
                      <w:color w:val="002060"/>
                      <w:sz w:val="20"/>
                      <w:szCs w:val="20"/>
                    </w:rPr>
                    <w:t xml:space="preserve">Email: </w:t>
                  </w:r>
                  <w:r w:rsidR="00015E19">
                    <w:rPr>
                      <w:b/>
                      <w:bCs/>
                      <w:color w:val="002060"/>
                      <w:sz w:val="20"/>
                      <w:szCs w:val="20"/>
                    </w:rPr>
                    <w:t>dara.palmer</w:t>
                  </w:r>
                  <w:r w:rsidRPr="00422D94">
                    <w:rPr>
                      <w:b/>
                      <w:bCs/>
                      <w:color w:val="002060"/>
                      <w:sz w:val="20"/>
                      <w:szCs w:val="20"/>
                    </w:rPr>
                    <w:t>@montana.edu</w:t>
                  </w:r>
                </w:p>
              </w:tc>
            </w:tr>
          </w:tbl>
          <w:p w14:paraId="342CD1ED" w14:textId="77777777" w:rsidR="00423F28" w:rsidRDefault="00423F28" w:rsidP="00236FEA"/>
        </w:tc>
      </w:tr>
    </w:tbl>
    <w:p w14:paraId="2527B535" w14:textId="0B4FDF6F" w:rsidR="00DD2A04" w:rsidRDefault="002C2A03" w:rsidP="00044307">
      <w:pPr>
        <w:pStyle w:val="NoSpacing"/>
      </w:pPr>
      <w:r>
        <w:rPr>
          <w:noProof/>
        </w:rPr>
        <mc:AlternateContent>
          <mc:Choice Requires="wps">
            <w:drawing>
              <wp:anchor distT="45720" distB="45720" distL="114300" distR="114300" simplePos="0" relativeHeight="251659264" behindDoc="0" locked="0" layoutInCell="1" allowOverlap="1" wp14:anchorId="764535BE" wp14:editId="58EB024D">
                <wp:simplePos x="0" y="0"/>
                <wp:positionH relativeFrom="column">
                  <wp:posOffset>-323850</wp:posOffset>
                </wp:positionH>
                <wp:positionV relativeFrom="paragraph">
                  <wp:posOffset>-457200</wp:posOffset>
                </wp:positionV>
                <wp:extent cx="4953000" cy="466725"/>
                <wp:effectExtent l="0" t="0" r="0" b="952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66725"/>
                        </a:xfrm>
                        <a:prstGeom prst="rect">
                          <a:avLst/>
                        </a:prstGeom>
                        <a:solidFill>
                          <a:srgbClr val="FFFFFF"/>
                        </a:solidFill>
                        <a:ln w="9525">
                          <a:noFill/>
                          <a:miter lim="800000"/>
                          <a:headEnd/>
                          <a:tailEnd/>
                        </a:ln>
                      </wps:spPr>
                      <wps:txbx>
                        <w:txbxContent>
                          <w:p w14:paraId="3BE8EE2B" w14:textId="12A84A54" w:rsidR="002C2A03" w:rsidRPr="00441844" w:rsidRDefault="002C2A03" w:rsidP="002C2A03">
                            <w:pPr>
                              <w:spacing w:line="240" w:lineRule="auto"/>
                              <w:rPr>
                                <w:color w:val="002060"/>
                              </w:rPr>
                            </w:pPr>
                            <w:r w:rsidRPr="00441844">
                              <w:rPr>
                                <w:color w:val="002060"/>
                              </w:rPr>
                              <w:t>This Institution is an equal opportunity provider.</w:t>
                            </w:r>
                          </w:p>
                          <w:p w14:paraId="5D3845C4" w14:textId="7E919933" w:rsidR="002C2A03" w:rsidRPr="00441844" w:rsidRDefault="002C2A03" w:rsidP="002C2A03">
                            <w:pPr>
                              <w:spacing w:line="240" w:lineRule="auto"/>
                              <w:rPr>
                                <w:color w:val="002060"/>
                                <w:sz w:val="16"/>
                                <w:szCs w:val="16"/>
                              </w:rPr>
                            </w:pPr>
                            <w:r w:rsidRPr="00441844">
                              <w:rPr>
                                <w:color w:val="002060"/>
                                <w:sz w:val="16"/>
                                <w:szCs w:val="16"/>
                              </w:rPr>
                              <w:t xml:space="preserve">This material was funded by USDA’s Supplemental Nutrition Assistance Program – SNAP.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535BE" id="_x0000_t202" coordsize="21600,21600" o:spt="202" path="m,l,21600r21600,l21600,xe">
                <v:stroke joinstyle="miter"/>
                <v:path gradientshapeok="t" o:connecttype="rect"/>
              </v:shapetype>
              <v:shape id="Text Box 2" o:spid="_x0000_s1026" type="#_x0000_t202" alt="&quot;&quot;" style="position:absolute;margin-left:-25.5pt;margin-top:-36pt;width:390pt;height:3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" stroked="f">
                <v:textbox>
                  <w:txbxContent>
                    <w:p w14:paraId="3BE8EE2B" w14:textId="12A84A54" w:rsidR="002C2A03" w:rsidRPr="00441844" w:rsidRDefault="002C2A03" w:rsidP="002C2A03">
                      <w:pPr>
                        <w:spacing w:line="240" w:lineRule="auto"/>
                        <w:rPr>
                          <w:color w:val="002060"/>
                        </w:rPr>
                      </w:pPr>
                      <w:r w:rsidRPr="00441844">
                        <w:rPr>
                          <w:color w:val="002060"/>
                        </w:rPr>
                        <w:t>This Institution is an equal opportunity provider.</w:t>
                      </w:r>
                    </w:p>
                    <w:p w14:paraId="5D3845C4" w14:textId="7E919933" w:rsidR="002C2A03" w:rsidRPr="00441844" w:rsidRDefault="002C2A03" w:rsidP="002C2A03">
                      <w:pPr>
                        <w:spacing w:line="240" w:lineRule="auto"/>
                        <w:rPr>
                          <w:color w:val="002060"/>
                          <w:sz w:val="16"/>
                          <w:szCs w:val="16"/>
                        </w:rPr>
                      </w:pPr>
                      <w:r w:rsidRPr="00441844">
                        <w:rPr>
                          <w:color w:val="002060"/>
                          <w:sz w:val="16"/>
                          <w:szCs w:val="16"/>
                        </w:rPr>
                        <w:t xml:space="preserve">This material was funded by USDA’s Supplemental Nutrition Assistance Program – SNAP. </w:t>
                      </w:r>
                    </w:p>
                  </w:txbxContent>
                </v:textbox>
              </v:shape>
            </w:pict>
          </mc:Fallback>
        </mc:AlternateContent>
      </w: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619AC" w14:textId="77777777" w:rsidR="003F5625" w:rsidRDefault="003F5625" w:rsidP="00AB6948">
      <w:pPr>
        <w:spacing w:after="0" w:line="240" w:lineRule="auto"/>
      </w:pPr>
      <w:r>
        <w:separator/>
      </w:r>
    </w:p>
  </w:endnote>
  <w:endnote w:type="continuationSeparator" w:id="0">
    <w:p w14:paraId="42E90A03" w14:textId="77777777" w:rsidR="003F5625" w:rsidRDefault="003F5625"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DEF3" w14:textId="77777777" w:rsidR="003F5625" w:rsidRDefault="003F5625" w:rsidP="00AB6948">
      <w:pPr>
        <w:spacing w:after="0" w:line="240" w:lineRule="auto"/>
      </w:pPr>
      <w:r>
        <w:separator/>
      </w:r>
    </w:p>
  </w:footnote>
  <w:footnote w:type="continuationSeparator" w:id="0">
    <w:p w14:paraId="2591D411" w14:textId="77777777" w:rsidR="003F5625" w:rsidRDefault="003F5625"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ED"/>
    <w:rsid w:val="00015E19"/>
    <w:rsid w:val="00030010"/>
    <w:rsid w:val="00044307"/>
    <w:rsid w:val="0005260C"/>
    <w:rsid w:val="00054D84"/>
    <w:rsid w:val="00067228"/>
    <w:rsid w:val="00190F23"/>
    <w:rsid w:val="00194E9C"/>
    <w:rsid w:val="001C290A"/>
    <w:rsid w:val="001D3B47"/>
    <w:rsid w:val="00236FEA"/>
    <w:rsid w:val="0027400C"/>
    <w:rsid w:val="002A0BAC"/>
    <w:rsid w:val="002C2A03"/>
    <w:rsid w:val="002C65CB"/>
    <w:rsid w:val="002D469D"/>
    <w:rsid w:val="002D5DD5"/>
    <w:rsid w:val="002E605C"/>
    <w:rsid w:val="003750A9"/>
    <w:rsid w:val="003A4A4A"/>
    <w:rsid w:val="003E6DED"/>
    <w:rsid w:val="003F4359"/>
    <w:rsid w:val="003F5625"/>
    <w:rsid w:val="00422D94"/>
    <w:rsid w:val="00423F28"/>
    <w:rsid w:val="00425C2B"/>
    <w:rsid w:val="00426530"/>
    <w:rsid w:val="00441844"/>
    <w:rsid w:val="00486141"/>
    <w:rsid w:val="004A1A52"/>
    <w:rsid w:val="004B6545"/>
    <w:rsid w:val="004C43EE"/>
    <w:rsid w:val="005927AD"/>
    <w:rsid w:val="005E46F2"/>
    <w:rsid w:val="00627140"/>
    <w:rsid w:val="00655EA2"/>
    <w:rsid w:val="006E5B8B"/>
    <w:rsid w:val="00767651"/>
    <w:rsid w:val="007716AB"/>
    <w:rsid w:val="007965CE"/>
    <w:rsid w:val="007D28A4"/>
    <w:rsid w:val="007E4871"/>
    <w:rsid w:val="007E4C8C"/>
    <w:rsid w:val="007F3F1B"/>
    <w:rsid w:val="00804979"/>
    <w:rsid w:val="008458BC"/>
    <w:rsid w:val="00854718"/>
    <w:rsid w:val="008A236C"/>
    <w:rsid w:val="008F5234"/>
    <w:rsid w:val="00951011"/>
    <w:rsid w:val="009A12F7"/>
    <w:rsid w:val="009D3491"/>
    <w:rsid w:val="009D394B"/>
    <w:rsid w:val="00AA4B20"/>
    <w:rsid w:val="00AB6948"/>
    <w:rsid w:val="00AC4416"/>
    <w:rsid w:val="00AD7965"/>
    <w:rsid w:val="00B159EB"/>
    <w:rsid w:val="00B220A3"/>
    <w:rsid w:val="00B2335D"/>
    <w:rsid w:val="00B32AAF"/>
    <w:rsid w:val="00BB702B"/>
    <w:rsid w:val="00C175B1"/>
    <w:rsid w:val="00C23D95"/>
    <w:rsid w:val="00C35FC6"/>
    <w:rsid w:val="00C87D9E"/>
    <w:rsid w:val="00CB26AC"/>
    <w:rsid w:val="00D33C3A"/>
    <w:rsid w:val="00DD2A04"/>
    <w:rsid w:val="00DD4CA8"/>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4456CD"/>
  <w15:chartTrackingRefBased/>
  <w15:docId w15:val="{3306EC60-0144-49A7-8977-2974D1E3A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2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96x894\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6537ECCC9540DDAB8FE1CCFDCD52CF"/>
        <w:category>
          <w:name w:val="General"/>
          <w:gallery w:val="placeholder"/>
        </w:category>
        <w:types>
          <w:type w:val="bbPlcHdr"/>
        </w:types>
        <w:behaviors>
          <w:behavior w:val="content"/>
        </w:behaviors>
        <w:guid w:val="{8FC51A61-1676-48E6-BD59-36BE0DA32019}"/>
      </w:docPartPr>
      <w:docPartBody>
        <w:p w:rsidR="00E6334C" w:rsidRDefault="00817589">
          <w:pPr>
            <w:pStyle w:val="AB6537ECCC9540DDAB8FE1CCFDCD52CF"/>
          </w:pPr>
          <w:r>
            <w:t>Event Description Heading</w:t>
          </w:r>
        </w:p>
      </w:docPartBody>
    </w:docPart>
    <w:docPart>
      <w:docPartPr>
        <w:name w:val="58A734D8337A409FA8D030A6416130C3"/>
        <w:category>
          <w:name w:val="General"/>
          <w:gallery w:val="placeholder"/>
        </w:category>
        <w:types>
          <w:type w:val="bbPlcHdr"/>
        </w:types>
        <w:behaviors>
          <w:behavior w:val="content"/>
        </w:behaviors>
        <w:guid w:val="{7C8767CA-301B-4933-BD21-FC962BF7B360}"/>
      </w:docPartPr>
      <w:docPartBody>
        <w:p w:rsidR="00E6334C" w:rsidRDefault="00817589">
          <w:pPr>
            <w:pStyle w:val="58A734D8337A409FA8D030A6416130C3"/>
          </w:pPr>
          <w:r>
            <w:t>To replace any tip text with your own, just tap it and start typing. To replace the photo or logo with your own, on the Insert tab of the ribbon, just select the option you need.</w:t>
          </w:r>
        </w:p>
      </w:docPartBody>
    </w:docPart>
    <w:docPart>
      <w:docPartPr>
        <w:name w:val="7974B7D875A3412DAA27ACAEE978E06D"/>
        <w:category>
          <w:name w:val="General"/>
          <w:gallery w:val="placeholder"/>
        </w:category>
        <w:types>
          <w:type w:val="bbPlcHdr"/>
        </w:types>
        <w:behaviors>
          <w:behavior w:val="content"/>
        </w:behaviors>
        <w:guid w:val="{6C621AAF-CF99-476A-87BC-B5D743F3A786}"/>
      </w:docPartPr>
      <w:docPartBody>
        <w:p w:rsidR="00E6334C" w:rsidRDefault="00817589">
          <w:pPr>
            <w:pStyle w:val="7974B7D875A3412DAA27ACAEE978E06D"/>
          </w:pPr>
          <w:r>
            <w:t>Add Key Info About Your Event Here!</w:t>
          </w:r>
        </w:p>
      </w:docPartBody>
    </w:docPart>
    <w:docPart>
      <w:docPartPr>
        <w:name w:val="CD6E4397BE904583AE2A5C029CC209F7"/>
        <w:category>
          <w:name w:val="General"/>
          <w:gallery w:val="placeholder"/>
        </w:category>
        <w:types>
          <w:type w:val="bbPlcHdr"/>
        </w:types>
        <w:behaviors>
          <w:behavior w:val="content"/>
        </w:behaviors>
        <w:guid w:val="{7A95762C-A411-41C9-9A13-9347A1A640AD}"/>
      </w:docPartPr>
      <w:docPartBody>
        <w:p w:rsidR="00E6334C" w:rsidRDefault="00817589">
          <w:pPr>
            <w:pStyle w:val="CD6E4397BE904583AE2A5C029CC209F7"/>
          </w:pPr>
          <w:r>
            <w:t>____</w:t>
          </w:r>
        </w:p>
      </w:docPartBody>
    </w:docPart>
    <w:docPart>
      <w:docPartPr>
        <w:name w:val="E8FC9C13D5D449DE859BD173AF77CCDB"/>
        <w:category>
          <w:name w:val="General"/>
          <w:gallery w:val="placeholder"/>
        </w:category>
        <w:types>
          <w:type w:val="bbPlcHdr"/>
        </w:types>
        <w:behaviors>
          <w:behavior w:val="content"/>
        </w:behaviors>
        <w:guid w:val="{C8DD2DB2-2A2D-4CAC-B332-1C5CF7886174}"/>
      </w:docPartPr>
      <w:docPartBody>
        <w:p w:rsidR="00E6334C" w:rsidRDefault="00817589">
          <w:pPr>
            <w:pStyle w:val="E8FC9C13D5D449DE859BD173AF77CCDB"/>
          </w:pPr>
          <w:r>
            <w:t>Don’t Be Shy—Tell Them Why They Can’t Miss This Event!</w:t>
          </w:r>
        </w:p>
      </w:docPartBody>
    </w:docPart>
    <w:docPart>
      <w:docPartPr>
        <w:name w:val="7BFA7F08BFE546139E830AF6178ED00F"/>
        <w:category>
          <w:name w:val="General"/>
          <w:gallery w:val="placeholder"/>
        </w:category>
        <w:types>
          <w:type w:val="bbPlcHdr"/>
        </w:types>
        <w:behaviors>
          <w:behavior w:val="content"/>
        </w:behaviors>
        <w:guid w:val="{ABA39690-D298-4C30-9684-1849A94485D8}"/>
      </w:docPartPr>
      <w:docPartBody>
        <w:p w:rsidR="00E6334C" w:rsidRDefault="00817589">
          <w:pPr>
            <w:pStyle w:val="7BFA7F08BFE546139E830AF6178ED00F"/>
          </w:pPr>
          <w:r w:rsidRPr="00655EA2">
            <w:t>____</w:t>
          </w:r>
        </w:p>
      </w:docPartBody>
    </w:docPart>
    <w:docPart>
      <w:docPartPr>
        <w:name w:val="229EB6E54B1346D3AD882FD4CBEF52AA"/>
        <w:category>
          <w:name w:val="General"/>
          <w:gallery w:val="placeholder"/>
        </w:category>
        <w:types>
          <w:type w:val="bbPlcHdr"/>
        </w:types>
        <w:behaviors>
          <w:behavior w:val="content"/>
        </w:behaviors>
        <w:guid w:val="{59DF5CDC-3C8B-4BEC-B8F7-6500258C8BB9}"/>
      </w:docPartPr>
      <w:docPartBody>
        <w:p w:rsidR="00E6334C" w:rsidRDefault="00817589">
          <w:pPr>
            <w:pStyle w:val="229EB6E54B1346D3AD882FD4CBEF52AA"/>
          </w:pPr>
          <w:r>
            <w:t>One More Exciting Point Here!</w:t>
          </w:r>
        </w:p>
      </w:docPartBody>
    </w:docPart>
    <w:docPart>
      <w:docPartPr>
        <w:name w:val="FA9707B87BED4F9D978EDE2C6759C760"/>
        <w:category>
          <w:name w:val="General"/>
          <w:gallery w:val="placeholder"/>
        </w:category>
        <w:types>
          <w:type w:val="bbPlcHdr"/>
        </w:types>
        <w:behaviors>
          <w:behavior w:val="content"/>
        </w:behaviors>
        <w:guid w:val="{CD2DEB19-FF30-4412-985D-18B6CB997CD2}"/>
      </w:docPartPr>
      <w:docPartBody>
        <w:p w:rsidR="00E6334C" w:rsidRDefault="00817589">
          <w:pPr>
            <w:pStyle w:val="FA9707B87BED4F9D978EDE2C6759C760"/>
          </w:pPr>
          <w:r w:rsidRPr="00655EA2">
            <w:t>____</w:t>
          </w:r>
        </w:p>
      </w:docPartBody>
    </w:docPart>
    <w:docPart>
      <w:docPartPr>
        <w:name w:val="39B9068D33634BBBAF7AB3DE5F98286C"/>
        <w:category>
          <w:name w:val="General"/>
          <w:gallery w:val="placeholder"/>
        </w:category>
        <w:types>
          <w:type w:val="bbPlcHdr"/>
        </w:types>
        <w:behaviors>
          <w:behavior w:val="content"/>
        </w:behaviors>
        <w:guid w:val="{85847E42-9B10-4C46-81D9-ACB6597C4EE5}"/>
      </w:docPartPr>
      <w:docPartBody>
        <w:p w:rsidR="00E6334C" w:rsidRDefault="00817589">
          <w:pPr>
            <w:pStyle w:val="39B9068D33634BBBAF7AB3DE5F98286C"/>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89"/>
    <w:rsid w:val="001B2B2D"/>
    <w:rsid w:val="001C5C31"/>
    <w:rsid w:val="00395E26"/>
    <w:rsid w:val="004E13E4"/>
    <w:rsid w:val="00744DBB"/>
    <w:rsid w:val="00817589"/>
    <w:rsid w:val="008E072A"/>
    <w:rsid w:val="00E6334C"/>
    <w:rsid w:val="00FD7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6537ECCC9540DDAB8FE1CCFDCD52CF">
    <w:name w:val="AB6537ECCC9540DDAB8FE1CCFDCD52CF"/>
  </w:style>
  <w:style w:type="paragraph" w:customStyle="1" w:styleId="58A734D8337A409FA8D030A6416130C3">
    <w:name w:val="58A734D8337A409FA8D030A6416130C3"/>
  </w:style>
  <w:style w:type="paragraph" w:customStyle="1" w:styleId="7974B7D875A3412DAA27ACAEE978E06D">
    <w:name w:val="7974B7D875A3412DAA27ACAEE978E06D"/>
  </w:style>
  <w:style w:type="paragraph" w:customStyle="1" w:styleId="CD6E4397BE904583AE2A5C029CC209F7">
    <w:name w:val="CD6E4397BE904583AE2A5C029CC209F7"/>
  </w:style>
  <w:style w:type="paragraph" w:customStyle="1" w:styleId="E8FC9C13D5D449DE859BD173AF77CCDB">
    <w:name w:val="E8FC9C13D5D449DE859BD173AF77CCDB"/>
  </w:style>
  <w:style w:type="paragraph" w:customStyle="1" w:styleId="7BFA7F08BFE546139E830AF6178ED00F">
    <w:name w:val="7BFA7F08BFE546139E830AF6178ED00F"/>
  </w:style>
  <w:style w:type="paragraph" w:customStyle="1" w:styleId="229EB6E54B1346D3AD882FD4CBEF52AA">
    <w:name w:val="229EB6E54B1346D3AD882FD4CBEF52AA"/>
  </w:style>
  <w:style w:type="paragraph" w:customStyle="1" w:styleId="FA9707B87BED4F9D978EDE2C6759C760">
    <w:name w:val="FA9707B87BED4F9D978EDE2C6759C760"/>
  </w:style>
  <w:style w:type="paragraph" w:customStyle="1" w:styleId="39B9068D33634BBBAF7AB3DE5F98286C">
    <w:name w:val="39B9068D33634BBBAF7AB3DE5F982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155</Words>
  <Characters>889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Sakowski, Lydia</dc:creator>
  <cp:keywords/>
  <dc:description/>
  <cp:lastModifiedBy>Sakowski, Lydia</cp:lastModifiedBy>
  <cp:revision>2</cp:revision>
  <cp:lastPrinted>2012-12-25T21:02:00Z</cp:lastPrinted>
  <dcterms:created xsi:type="dcterms:W3CDTF">2022-01-10T17:19:00Z</dcterms:created>
  <dcterms:modified xsi:type="dcterms:W3CDTF">2022-01-10T17:19:00Z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